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73F" w:rsidRDefault="0022073F" w:rsidP="0022073F">
      <w:pPr>
        <w:ind w:left="5664" w:firstLine="708"/>
      </w:pPr>
    </w:p>
    <w:p w:rsidR="0022073F" w:rsidRDefault="0022073F" w:rsidP="0022073F">
      <w:pPr>
        <w:ind w:left="5664" w:firstLine="708"/>
      </w:pPr>
      <w:r>
        <w:t xml:space="preserve">Wydanie z dnia, </w:t>
      </w:r>
      <w:r w:rsidR="00A341D0">
        <w:t>12.11.</w:t>
      </w:r>
      <w:r>
        <w:t xml:space="preserve">2019r. </w:t>
      </w:r>
    </w:p>
    <w:p w:rsidR="00101A93" w:rsidRDefault="00101A93" w:rsidP="00DC22F7">
      <w:pPr>
        <w:jc w:val="center"/>
        <w:rPr>
          <w:b/>
          <w:sz w:val="32"/>
          <w:szCs w:val="32"/>
        </w:rPr>
      </w:pPr>
    </w:p>
    <w:p w:rsidR="00DC22F7" w:rsidRPr="00DC22F7" w:rsidRDefault="00E10A34" w:rsidP="00DC22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Oświadczenie o byciu biernym</w:t>
      </w:r>
      <w:r w:rsidR="00DC22F7" w:rsidRPr="00DC22F7">
        <w:rPr>
          <w:b/>
          <w:sz w:val="32"/>
          <w:szCs w:val="32"/>
        </w:rPr>
        <w:t xml:space="preserve"> zawodowo</w:t>
      </w:r>
    </w:p>
    <w:p w:rsidR="00DC22F7" w:rsidRDefault="00DC22F7" w:rsidP="00DC22F7"/>
    <w:p w:rsidR="00DC22F7" w:rsidRDefault="00DC22F7" w:rsidP="00DC22F7">
      <w:pPr>
        <w:spacing w:after="0"/>
      </w:pPr>
      <w:r>
        <w:t>Ja niżej podpisany/a</w:t>
      </w:r>
      <w:r w:rsidR="00F4582C">
        <w:t xml:space="preserve"> </w:t>
      </w:r>
      <w:r w:rsidR="00F4582C" w:rsidRPr="00F4582C">
        <w:rPr>
          <w:u w:val="dotted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F4582C" w:rsidRPr="00F4582C">
        <w:rPr>
          <w:u w:val="dotted"/>
        </w:rPr>
        <w:instrText xml:space="preserve"> FORMTEXT </w:instrText>
      </w:r>
      <w:r w:rsidR="00F4582C" w:rsidRPr="00F4582C">
        <w:rPr>
          <w:u w:val="dotted"/>
        </w:rPr>
      </w:r>
      <w:r w:rsidR="00F4582C" w:rsidRPr="00F4582C">
        <w:rPr>
          <w:u w:val="dotted"/>
        </w:rPr>
        <w:fldChar w:fldCharType="separate"/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u w:val="dotted"/>
        </w:rPr>
        <w:fldChar w:fldCharType="end"/>
      </w:r>
      <w:bookmarkEnd w:id="0"/>
    </w:p>
    <w:p w:rsidR="00DC22F7" w:rsidRPr="00DC22F7" w:rsidRDefault="00DC22F7" w:rsidP="00DC22F7">
      <w:pPr>
        <w:spacing w:after="0"/>
        <w:rPr>
          <w:sz w:val="20"/>
          <w:szCs w:val="20"/>
        </w:rPr>
      </w:pPr>
      <w:r>
        <w:t xml:space="preserve">                              </w:t>
      </w:r>
      <w:r>
        <w:tab/>
        <w:t xml:space="preserve">  </w:t>
      </w:r>
      <w:r>
        <w:tab/>
      </w:r>
      <w:r>
        <w:tab/>
      </w:r>
      <w:r>
        <w:tab/>
      </w:r>
      <w:r w:rsidRPr="00DC22F7">
        <w:rPr>
          <w:sz w:val="20"/>
          <w:szCs w:val="20"/>
        </w:rPr>
        <w:t>(imię i nazwisko)</w:t>
      </w:r>
    </w:p>
    <w:p w:rsidR="00DC22F7" w:rsidRDefault="00DC22F7" w:rsidP="00DC22F7">
      <w:pPr>
        <w:spacing w:after="0"/>
      </w:pPr>
    </w:p>
    <w:p w:rsidR="00DC22F7" w:rsidRDefault="00DC22F7" w:rsidP="00DC22F7">
      <w:pPr>
        <w:spacing w:after="0"/>
      </w:pPr>
      <w:r>
        <w:t xml:space="preserve">Zamieszkały/a </w:t>
      </w:r>
      <w:r w:rsidR="00F4582C" w:rsidRPr="00F4582C">
        <w:rPr>
          <w:u w:val="dotted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F4582C" w:rsidRPr="00F4582C">
        <w:rPr>
          <w:u w:val="dotted"/>
        </w:rPr>
        <w:instrText xml:space="preserve"> FORMTEXT </w:instrText>
      </w:r>
      <w:r w:rsidR="00F4582C" w:rsidRPr="00F4582C">
        <w:rPr>
          <w:u w:val="dotted"/>
        </w:rPr>
      </w:r>
      <w:r w:rsidR="00F4582C" w:rsidRPr="00F4582C">
        <w:rPr>
          <w:u w:val="dotted"/>
        </w:rPr>
        <w:fldChar w:fldCharType="separate"/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u w:val="dotted"/>
        </w:rPr>
        <w:fldChar w:fldCharType="end"/>
      </w:r>
      <w:bookmarkEnd w:id="1"/>
    </w:p>
    <w:p w:rsidR="00DC22F7" w:rsidRPr="00DC22F7" w:rsidRDefault="00DC22F7" w:rsidP="00DC22F7">
      <w:pPr>
        <w:spacing w:after="0"/>
        <w:rPr>
          <w:sz w:val="20"/>
          <w:szCs w:val="20"/>
        </w:rPr>
      </w:pPr>
      <w:r w:rsidRPr="00DC22F7">
        <w:rPr>
          <w:sz w:val="16"/>
          <w:szCs w:val="16"/>
        </w:rPr>
        <w:t xml:space="preserve">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C22F7">
        <w:rPr>
          <w:sz w:val="20"/>
          <w:szCs w:val="20"/>
        </w:rPr>
        <w:t xml:space="preserve">                (adres zamieszkania)</w:t>
      </w:r>
    </w:p>
    <w:p w:rsidR="00DC22F7" w:rsidRDefault="00DC22F7" w:rsidP="00DC22F7"/>
    <w:p w:rsidR="00DC22F7" w:rsidRDefault="00DC22F7" w:rsidP="00DC22F7">
      <w:pPr>
        <w:spacing w:after="0"/>
      </w:pPr>
      <w:r>
        <w:t xml:space="preserve">Legitymujący/a się dokumentem tożsamości </w:t>
      </w:r>
      <w:r w:rsidR="00F4582C" w:rsidRPr="00F4582C">
        <w:rPr>
          <w:u w:val="dotted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="00F4582C" w:rsidRPr="00F4582C">
        <w:rPr>
          <w:u w:val="dotted"/>
        </w:rPr>
        <w:instrText xml:space="preserve"> FORMTEXT </w:instrText>
      </w:r>
      <w:r w:rsidR="00F4582C" w:rsidRPr="00F4582C">
        <w:rPr>
          <w:u w:val="dotted"/>
        </w:rPr>
      </w:r>
      <w:r w:rsidR="00F4582C" w:rsidRPr="00F4582C">
        <w:rPr>
          <w:u w:val="dotted"/>
        </w:rPr>
        <w:fldChar w:fldCharType="separate"/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noProof/>
          <w:u w:val="dotted"/>
        </w:rPr>
        <w:t> </w:t>
      </w:r>
      <w:r w:rsidR="00F4582C" w:rsidRPr="00F4582C">
        <w:rPr>
          <w:u w:val="dotted"/>
        </w:rPr>
        <w:fldChar w:fldCharType="end"/>
      </w:r>
      <w:bookmarkEnd w:id="2"/>
    </w:p>
    <w:p w:rsidR="00DC22F7" w:rsidRPr="00DC22F7" w:rsidRDefault="00DC22F7" w:rsidP="00DC22F7">
      <w:pPr>
        <w:spacing w:after="0"/>
        <w:rPr>
          <w:sz w:val="20"/>
          <w:szCs w:val="20"/>
        </w:rPr>
      </w:pPr>
      <w:r>
        <w:t xml:space="preserve">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 w:rsidRPr="00DC22F7">
        <w:rPr>
          <w:sz w:val="20"/>
          <w:szCs w:val="20"/>
        </w:rPr>
        <w:t>(rodzaj i numer)</w:t>
      </w:r>
    </w:p>
    <w:p w:rsidR="00DC22F7" w:rsidRDefault="00DC22F7" w:rsidP="00DC22F7"/>
    <w:p w:rsidR="00DC22F7" w:rsidRDefault="00F4582C" w:rsidP="00DC22F7">
      <w:r>
        <w:t xml:space="preserve">wydanym przez </w:t>
      </w:r>
      <w:r w:rsidRPr="00F4582C">
        <w:rPr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F4582C">
        <w:rPr>
          <w:u w:val="dotted"/>
        </w:rPr>
        <w:instrText xml:space="preserve"> FORMTEXT </w:instrText>
      </w:r>
      <w:r w:rsidRPr="00F4582C">
        <w:rPr>
          <w:u w:val="dotted"/>
        </w:rPr>
      </w:r>
      <w:r w:rsidRPr="00F4582C">
        <w:rPr>
          <w:u w:val="dotted"/>
        </w:rPr>
        <w:fldChar w:fldCharType="separate"/>
      </w:r>
      <w:r w:rsidRPr="00F4582C">
        <w:rPr>
          <w:noProof/>
          <w:u w:val="dotted"/>
        </w:rPr>
        <w:t> </w:t>
      </w:r>
      <w:r w:rsidRPr="00F4582C">
        <w:rPr>
          <w:noProof/>
          <w:u w:val="dotted"/>
        </w:rPr>
        <w:t> </w:t>
      </w:r>
      <w:r w:rsidRPr="00F4582C">
        <w:rPr>
          <w:noProof/>
          <w:u w:val="dotted"/>
        </w:rPr>
        <w:t> </w:t>
      </w:r>
      <w:r w:rsidRPr="00F4582C">
        <w:rPr>
          <w:noProof/>
          <w:u w:val="dotted"/>
        </w:rPr>
        <w:t> </w:t>
      </w:r>
      <w:r w:rsidRPr="00F4582C">
        <w:rPr>
          <w:noProof/>
          <w:u w:val="dotted"/>
        </w:rPr>
        <w:t> </w:t>
      </w:r>
      <w:r w:rsidRPr="00F4582C">
        <w:rPr>
          <w:u w:val="dotted"/>
        </w:rPr>
        <w:fldChar w:fldCharType="end"/>
      </w:r>
      <w:bookmarkEnd w:id="3"/>
    </w:p>
    <w:p w:rsidR="00DC22F7" w:rsidRDefault="00DC22F7" w:rsidP="00DC22F7">
      <w:pPr>
        <w:jc w:val="both"/>
      </w:pPr>
    </w:p>
    <w:p w:rsidR="00DC22F7" w:rsidRDefault="00DC22F7" w:rsidP="00DC22F7">
      <w:pPr>
        <w:jc w:val="both"/>
      </w:pPr>
      <w:r>
        <w:t xml:space="preserve">Świadomy/a odpowiedzialności karnej wynikającej z art. 233 § 1 kodeksu karnego </w:t>
      </w:r>
      <w:r>
        <w:br/>
        <w:t xml:space="preserve">przewidującego karę pozbawienia wolności do lat 3 za składanie fałszywych zeznań, </w:t>
      </w:r>
      <w:r>
        <w:br/>
        <w:t>oświad</w:t>
      </w:r>
      <w:r w:rsidR="00E10A34">
        <w:t>czam, iż jestem osobą bierną</w:t>
      </w:r>
      <w:r>
        <w:t xml:space="preserve"> zawodowo.</w:t>
      </w:r>
    </w:p>
    <w:p w:rsidR="00DC22F7" w:rsidRDefault="00F4582C" w:rsidP="00DC22F7">
      <w:r>
        <w:t xml:space="preserve">                             </w:t>
      </w:r>
      <w: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>
        <w:instrText xml:space="preserve"> FORMTEXT </w:instrText>
      </w:r>
      <w:r>
        <w:fldChar w:fldCharType="separate"/>
      </w:r>
      <w:bookmarkStart w:id="5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5"/>
      <w:r>
        <w:fldChar w:fldCharType="end"/>
      </w:r>
      <w:bookmarkEnd w:id="4"/>
    </w:p>
    <w:p w:rsidR="00DC22F7" w:rsidRDefault="00DC22F7" w:rsidP="00DC22F7">
      <w:pPr>
        <w:ind w:left="45"/>
      </w:pPr>
      <w:r>
        <w:t xml:space="preserve">       ………..…………………………………….                                                             ………..…………………………………….                     </w:t>
      </w:r>
    </w:p>
    <w:p w:rsidR="00DC22F7" w:rsidRDefault="00DC22F7" w:rsidP="00DC22F7">
      <w:pPr>
        <w:ind w:left="45"/>
      </w:pPr>
      <w:r>
        <w:t xml:space="preserve">                (miejscowość, data)                                                                                           (podpis)</w:t>
      </w:r>
    </w:p>
    <w:p w:rsidR="00DC22F7" w:rsidRDefault="00DC22F7" w:rsidP="00DC22F7"/>
    <w:p w:rsidR="00A341D0" w:rsidRDefault="00A341D0" w:rsidP="00DC22F7"/>
    <w:p w:rsidR="00A341D0" w:rsidRPr="00A341D0" w:rsidRDefault="00A341D0" w:rsidP="00A341D0"/>
    <w:p w:rsidR="00A341D0" w:rsidRPr="00A341D0" w:rsidRDefault="00A341D0" w:rsidP="00A341D0"/>
    <w:p w:rsidR="00A341D0" w:rsidRPr="00A341D0" w:rsidRDefault="00A341D0" w:rsidP="00A341D0"/>
    <w:p w:rsidR="00A341D0" w:rsidRPr="00A341D0" w:rsidRDefault="00A341D0" w:rsidP="00A341D0"/>
    <w:p w:rsidR="00A341D0" w:rsidRPr="00A341D0" w:rsidRDefault="00A341D0" w:rsidP="00A341D0"/>
    <w:p w:rsidR="00DC22F7" w:rsidRPr="00A341D0" w:rsidRDefault="00A341D0" w:rsidP="00A341D0">
      <w:pPr>
        <w:tabs>
          <w:tab w:val="left" w:pos="4050"/>
        </w:tabs>
      </w:pPr>
      <w:r>
        <w:tab/>
      </w:r>
    </w:p>
    <w:sectPr w:rsidR="00DC22F7" w:rsidRPr="00A341D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73F" w:rsidRDefault="0022073F" w:rsidP="0022073F">
      <w:pPr>
        <w:spacing w:after="0" w:line="240" w:lineRule="auto"/>
      </w:pPr>
      <w:r>
        <w:separator/>
      </w:r>
    </w:p>
  </w:endnote>
  <w:endnote w:type="continuationSeparator" w:id="0">
    <w:p w:rsidR="0022073F" w:rsidRDefault="0022073F" w:rsidP="00220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D0" w:rsidRDefault="00A341D0" w:rsidP="00C53F7D">
    <w:pPr>
      <w:pStyle w:val="Stopka"/>
      <w:jc w:val="right"/>
    </w:pPr>
    <w:r>
      <w:rPr>
        <w:noProof/>
      </w:rPr>
      <w:drawing>
        <wp:inline distT="0" distB="0" distL="0" distR="0">
          <wp:extent cx="1828800" cy="576072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pcp 2012 małe do excel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73F" w:rsidRDefault="0022073F" w:rsidP="0022073F">
      <w:pPr>
        <w:spacing w:after="0" w:line="240" w:lineRule="auto"/>
      </w:pPr>
      <w:r>
        <w:separator/>
      </w:r>
    </w:p>
  </w:footnote>
  <w:footnote w:type="continuationSeparator" w:id="0">
    <w:p w:rsidR="0022073F" w:rsidRDefault="0022073F" w:rsidP="00220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73F" w:rsidRDefault="0022073F">
    <w:pPr>
      <w:pStyle w:val="Nagwek"/>
    </w:pPr>
    <w:r>
      <w:rPr>
        <w:noProof/>
      </w:rPr>
      <w:drawing>
        <wp:inline distT="0" distB="0" distL="0" distR="0" wp14:anchorId="2F6AA450" wp14:editId="292E5566">
          <wp:extent cx="5753100" cy="600075"/>
          <wp:effectExtent l="0" t="0" r="0" b="9525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enforcement="1" w:cryptProviderType="rsaAES" w:cryptAlgorithmClass="hash" w:cryptAlgorithmType="typeAny" w:cryptAlgorithmSid="14" w:cryptSpinCount="100000" w:hash="V45ITc4icL2iqwckRJsoFJEWncXHa5k+x3UO7iK0mvRj//CCwwH2ZaNoR4Fq2UqEc8P932o/N3u1KycCiZisJQ==" w:salt="B581LhaNtD/WUO8QCysjRg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38"/>
    <w:rsid w:val="00086EDA"/>
    <w:rsid w:val="00101A93"/>
    <w:rsid w:val="001B4A63"/>
    <w:rsid w:val="0022073F"/>
    <w:rsid w:val="00465859"/>
    <w:rsid w:val="00521D38"/>
    <w:rsid w:val="00854E38"/>
    <w:rsid w:val="00A17F4A"/>
    <w:rsid w:val="00A341D0"/>
    <w:rsid w:val="00BB5AB4"/>
    <w:rsid w:val="00BC257A"/>
    <w:rsid w:val="00C53F7D"/>
    <w:rsid w:val="00DC22F7"/>
    <w:rsid w:val="00DF1810"/>
    <w:rsid w:val="00E10A34"/>
    <w:rsid w:val="00F4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AD6B3621-20E6-4B0F-BCCD-AACA1C61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73F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22073F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22073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22073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20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073F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20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073F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1D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50AF88B5.dotm</Template>
  <TotalTime>5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Mitruczuk</dc:creator>
  <cp:keywords/>
  <dc:description/>
  <cp:lastModifiedBy>Sebastian Kierszniewski</cp:lastModifiedBy>
  <cp:revision>4</cp:revision>
  <cp:lastPrinted>2019-11-08T14:04:00Z</cp:lastPrinted>
  <dcterms:created xsi:type="dcterms:W3CDTF">2020-02-12T09:07:00Z</dcterms:created>
  <dcterms:modified xsi:type="dcterms:W3CDTF">2020-02-12T10:55:00Z</dcterms:modified>
</cp:coreProperties>
</file>